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470"/>
        <w:gridCol w:w="144"/>
        <w:gridCol w:w="3456"/>
      </w:tblGrid>
      <w:tr w:rsidR="00067E98" w:rsidTr="00750EFF">
        <w:trPr>
          <w:trHeight w:hRule="exact" w:val="14400"/>
          <w:jc w:val="center"/>
        </w:trPr>
        <w:tc>
          <w:tcPr>
            <w:tcW w:w="747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470"/>
            </w:tblGrid>
            <w:tr w:rsidR="00067E98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067E98" w:rsidRDefault="00750EFF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572000" cy="45720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7E98">
              <w:trPr>
                <w:trHeight w:hRule="exact" w:val="5760"/>
              </w:trPr>
              <w:tc>
                <w:tcPr>
                  <w:tcW w:w="7200" w:type="dxa"/>
                </w:tcPr>
                <w:p w:rsidR="00067E98" w:rsidRPr="00750EFF" w:rsidRDefault="00750EFF">
                  <w:pPr>
                    <w:pStyle w:val="Subtitle"/>
                    <w:rPr>
                      <w:sz w:val="72"/>
                      <w:szCs w:val="72"/>
                    </w:rPr>
                  </w:pPr>
                  <w:r w:rsidRPr="00750EFF">
                    <w:rPr>
                      <w:sz w:val="72"/>
                      <w:szCs w:val="72"/>
                    </w:rPr>
                    <w:t>Monday, February 29</w:t>
                  </w:r>
                </w:p>
                <w:p w:rsidR="00067E98" w:rsidRDefault="00750EFF">
                  <w:pPr>
                    <w:pStyle w:val="Title"/>
                  </w:pPr>
                  <w:r>
                    <w:t>Success workshop</w:t>
                  </w:r>
                </w:p>
                <w:p w:rsidR="00067E98" w:rsidRDefault="00750EFF">
                  <w:pPr>
                    <w:pStyle w:val="Heading1"/>
                  </w:pPr>
                  <w:r>
                    <w:t>Workshops start at 5:30 p.m. at Johnston Hall Room #131.  Join us and learn about new programs.</w:t>
                  </w:r>
                </w:p>
                <w:p w:rsidR="00067E98" w:rsidRDefault="00750EFF" w:rsidP="00750EFF">
                  <w:r>
                    <w:t>We will have 2 guest speakers from other Choctaw Nation p</w:t>
                  </w:r>
                  <w:r w:rsidR="002658F8">
                    <w:t xml:space="preserve">rograms (Project SAFE and The </w:t>
                  </w:r>
                  <w:r>
                    <w:t>MOVE</w:t>
                  </w:r>
                  <w:r w:rsidR="002658F8">
                    <w:t xml:space="preserve"> Study</w:t>
                  </w:r>
                  <w:r>
                    <w:t xml:space="preserve">).  This workshop will focus on the Wellness Component of SUCCESS.  </w:t>
                  </w:r>
                  <w:bookmarkStart w:id="0" w:name="_GoBack"/>
                  <w:bookmarkEnd w:id="0"/>
                </w:p>
              </w:tc>
            </w:tr>
            <w:tr w:rsidR="00067E98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067E98" w:rsidRDefault="00750EFF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009785" cy="936625"/>
                        <wp:effectExtent l="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7360" cy="944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7E98" w:rsidRDefault="00067E98"/>
        </w:tc>
        <w:tc>
          <w:tcPr>
            <w:tcW w:w="144" w:type="dxa"/>
          </w:tcPr>
          <w:p w:rsidR="00067E98" w:rsidRDefault="00067E98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067E98">
              <w:trPr>
                <w:trHeight w:hRule="exact" w:val="10800"/>
              </w:trPr>
              <w:tc>
                <w:tcPr>
                  <w:tcW w:w="3446" w:type="dxa"/>
                  <w:shd w:val="clear" w:color="auto" w:fill="27A8DF" w:themeFill="accent2"/>
                  <w:vAlign w:val="center"/>
                </w:tcPr>
                <w:p w:rsidR="00067E98" w:rsidRDefault="00750EFF">
                  <w:pPr>
                    <w:pStyle w:val="Heading2"/>
                  </w:pPr>
                  <w:r>
                    <w:t>You will receive a $10 Visa gift card for attending!!!!</w:t>
                  </w:r>
                </w:p>
                <w:p w:rsidR="00067E98" w:rsidRDefault="00067E98">
                  <w:pPr>
                    <w:pStyle w:val="Line"/>
                  </w:pPr>
                </w:p>
                <w:p w:rsidR="00750EFF" w:rsidRDefault="00750EFF">
                  <w:pPr>
                    <w:pStyle w:val="Heading2"/>
                  </w:pPr>
                  <w:r>
                    <w:t>Free food from</w:t>
                  </w:r>
                </w:p>
                <w:p w:rsidR="00067E98" w:rsidRDefault="00750EFF">
                  <w:pPr>
                    <w:pStyle w:val="Heading2"/>
                  </w:pPr>
                  <w:r>
                    <w:t>Pizza Hut</w:t>
                  </w:r>
                </w:p>
                <w:p w:rsidR="00067E98" w:rsidRDefault="00067E98">
                  <w:pPr>
                    <w:pStyle w:val="Line"/>
                  </w:pPr>
                </w:p>
                <w:p w:rsidR="00067E98" w:rsidRDefault="00750EFF">
                  <w:pPr>
                    <w:pStyle w:val="Heading2"/>
                  </w:pPr>
                  <w:r>
                    <w:t>Learn about other incentive programs offered through Choctaw Nation.</w:t>
                  </w:r>
                </w:p>
                <w:p w:rsidR="00067E98" w:rsidRDefault="00067E98">
                  <w:pPr>
                    <w:pStyle w:val="Line"/>
                  </w:pPr>
                </w:p>
                <w:p w:rsidR="00067E98" w:rsidRDefault="00750EFF">
                  <w:pPr>
                    <w:pStyle w:val="Heading2"/>
                  </w:pPr>
                  <w:r>
                    <w:t>#</w:t>
                  </w:r>
                  <w:proofErr w:type="spellStart"/>
                  <w:r>
                    <w:t>Choctawsof</w:t>
                  </w:r>
                  <w:proofErr w:type="spellEnd"/>
                  <w:r>
                    <w:t xml:space="preserve"> EOSC</w:t>
                  </w:r>
                </w:p>
                <w:p w:rsidR="00067E98" w:rsidRDefault="00067E98">
                  <w:pPr>
                    <w:pStyle w:val="Line"/>
                  </w:pPr>
                </w:p>
                <w:p w:rsidR="00750EFF" w:rsidRDefault="00750EFF" w:rsidP="00750EFF">
                  <w:pPr>
                    <w:pStyle w:val="Heading2"/>
                  </w:pPr>
                  <w:r>
                    <w:t xml:space="preserve">Workshop held in Johnston Hall- </w:t>
                  </w:r>
                </w:p>
                <w:p w:rsidR="00067E98" w:rsidRDefault="00750EFF" w:rsidP="00750EFF">
                  <w:pPr>
                    <w:pStyle w:val="Heading2"/>
                  </w:pPr>
                  <w:r>
                    <w:t>Room 131</w:t>
                  </w:r>
                </w:p>
              </w:tc>
            </w:tr>
            <w:tr w:rsidR="00067E98">
              <w:trPr>
                <w:trHeight w:hRule="exact" w:val="144"/>
              </w:trPr>
              <w:tc>
                <w:tcPr>
                  <w:tcW w:w="3446" w:type="dxa"/>
                </w:tcPr>
                <w:p w:rsidR="00067E98" w:rsidRDefault="00067E98"/>
              </w:tc>
            </w:tr>
            <w:tr w:rsidR="00067E98">
              <w:trPr>
                <w:trHeight w:hRule="exact" w:val="3456"/>
              </w:trPr>
              <w:tc>
                <w:tcPr>
                  <w:tcW w:w="3446" w:type="dxa"/>
                  <w:shd w:val="clear" w:color="auto" w:fill="00A59B" w:themeFill="accent1"/>
                  <w:vAlign w:val="center"/>
                </w:tcPr>
                <w:p w:rsidR="00067E98" w:rsidRDefault="00750EFF">
                  <w:pPr>
                    <w:pStyle w:val="Heading3"/>
                  </w:pPr>
                  <w:r>
                    <w:t>ChoctawsofEOSC</w:t>
                  </w:r>
                </w:p>
                <w:p w:rsidR="00067E98" w:rsidRDefault="002658F8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E5E23C015FF54A73AB70666174396C3B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750EFF">
                        <w:t>Follow us on Twitter and Facebook</w:t>
                      </w:r>
                    </w:sdtContent>
                  </w:sdt>
                </w:p>
                <w:p w:rsidR="00067E98" w:rsidRPr="00750EFF" w:rsidRDefault="00750EFF">
                  <w:pPr>
                    <w:pStyle w:val="ContactInfo"/>
                    <w:rPr>
                      <w:sz w:val="22"/>
                      <w:szCs w:val="22"/>
                    </w:rPr>
                  </w:pPr>
                  <w:r>
                    <w:t xml:space="preserve">Call 918-465-1705 or email </w:t>
                  </w:r>
                  <w:r w:rsidRPr="00750EFF">
                    <w:rPr>
                      <w:sz w:val="22"/>
                      <w:szCs w:val="22"/>
                    </w:rPr>
                    <w:t>choctawsofeosc@gmail.com</w:t>
                  </w:r>
                </w:p>
                <w:p w:rsidR="00750EFF" w:rsidRDefault="00750EFF" w:rsidP="00750EFF">
                  <w:pPr>
                    <w:pStyle w:val="Date"/>
                  </w:pPr>
                  <w:r>
                    <w:t xml:space="preserve">Workshops held on Monday nights at </w:t>
                  </w:r>
                </w:p>
                <w:p w:rsidR="00067E98" w:rsidRDefault="00750EFF" w:rsidP="00750EFF">
                  <w:pPr>
                    <w:pStyle w:val="Date"/>
                  </w:pPr>
                  <w:r>
                    <w:t>5:30 p.m.</w:t>
                  </w:r>
                </w:p>
              </w:tc>
            </w:tr>
          </w:tbl>
          <w:p w:rsidR="00067E98" w:rsidRDefault="00067E98"/>
        </w:tc>
      </w:tr>
    </w:tbl>
    <w:p w:rsidR="00067E98" w:rsidRDefault="00067E98">
      <w:pPr>
        <w:pStyle w:val="NoSpacing"/>
      </w:pPr>
    </w:p>
    <w:sectPr w:rsidR="00067E98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EFF"/>
    <w:rsid w:val="00067E98"/>
    <w:rsid w:val="002658F8"/>
    <w:rsid w:val="0075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F115D9-9840-4982-A851-E66B6977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rwin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5E23C015FF54A73AB70666174396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E0B12-1354-41AD-B0F9-1A4480486AFB}"/>
      </w:docPartPr>
      <w:docPartBody>
        <w:p w:rsidR="00E8705C" w:rsidRDefault="00111D6D">
          <w:pPr>
            <w:pStyle w:val="E5E23C015FF54A73AB70666174396C3B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D6D"/>
    <w:rsid w:val="00111D6D"/>
    <w:rsid w:val="00AC003A"/>
    <w:rsid w:val="00E8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Pr>
      <w:b w:val="0"/>
      <w:bCs w:val="0"/>
      <w:i w:val="0"/>
      <w:iCs w:val="0"/>
      <w:color w:val="5B9BD5" w:themeColor="accent1"/>
    </w:rPr>
  </w:style>
  <w:style w:type="paragraph" w:customStyle="1" w:styleId="0C5B3A242D9043078A2114662B02F9C6">
    <w:name w:val="0C5B3A242D9043078A2114662B02F9C6"/>
  </w:style>
  <w:style w:type="paragraph" w:customStyle="1" w:styleId="7CE894305BD74437AA602D68CBF05C60">
    <w:name w:val="7CE894305BD74437AA602D68CBF05C60"/>
  </w:style>
  <w:style w:type="paragraph" w:customStyle="1" w:styleId="4E30E89497004AEA91F7EC5C593B3484">
    <w:name w:val="4E30E89497004AEA91F7EC5C593B3484"/>
  </w:style>
  <w:style w:type="paragraph" w:customStyle="1" w:styleId="4B14A2283B9F4B35842074E56096A6CD">
    <w:name w:val="4B14A2283B9F4B35842074E56096A6CD"/>
  </w:style>
  <w:style w:type="paragraph" w:customStyle="1" w:styleId="E6EFE3E033594FB5A793A4F81EC7FAA7">
    <w:name w:val="E6EFE3E033594FB5A793A4F81EC7FAA7"/>
  </w:style>
  <w:style w:type="paragraph" w:customStyle="1" w:styleId="252CC77B8816490FB2671600846A770E">
    <w:name w:val="252CC77B8816490FB2671600846A770E"/>
  </w:style>
  <w:style w:type="paragraph" w:customStyle="1" w:styleId="E716FD455B8649D1B31726BE41CC3283">
    <w:name w:val="E716FD455B8649D1B31726BE41CC3283"/>
  </w:style>
  <w:style w:type="paragraph" w:customStyle="1" w:styleId="F3DA1EA3E6024056B7A162136839FA04">
    <w:name w:val="F3DA1EA3E6024056B7A162136839FA04"/>
  </w:style>
  <w:style w:type="paragraph" w:customStyle="1" w:styleId="2404FBA065ED46AF8E374F4E87B57F40">
    <w:name w:val="2404FBA065ED46AF8E374F4E87B57F40"/>
  </w:style>
  <w:style w:type="paragraph" w:customStyle="1" w:styleId="2B06A521DCE741B685FAEB07A18816CC">
    <w:name w:val="2B06A521DCE741B685FAEB07A18816CC"/>
  </w:style>
  <w:style w:type="paragraph" w:customStyle="1" w:styleId="E5E23C015FF54A73AB70666174396C3B">
    <w:name w:val="E5E23C015FF54A73AB70666174396C3B"/>
  </w:style>
  <w:style w:type="paragraph" w:customStyle="1" w:styleId="2B72E3EB7D3B4994805A950326DBD35B">
    <w:name w:val="2B72E3EB7D3B4994805A950326DBD35B"/>
  </w:style>
  <w:style w:type="paragraph" w:customStyle="1" w:styleId="C8AAB8121CA947359EC5FDEDD24316BE">
    <w:name w:val="C8AAB8121CA947359EC5FDEDD24316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16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J. Irwin</dc:creator>
  <cp:keywords/>
  <dc:description/>
  <cp:lastModifiedBy>Jamie J. Irwin</cp:lastModifiedBy>
  <cp:revision>2</cp:revision>
  <cp:lastPrinted>2012-12-25T21:02:00Z</cp:lastPrinted>
  <dcterms:created xsi:type="dcterms:W3CDTF">2016-02-09T18:10:00Z</dcterms:created>
  <dcterms:modified xsi:type="dcterms:W3CDTF">2016-02-10T21:11:00Z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