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F54CF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F54CF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AF54CF" w:rsidRDefault="00910949">
                  <w:bookmarkStart w:id="0" w:name="_GoBack"/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490720" cy="3368040"/>
                        <wp:effectExtent l="0" t="0" r="5080" b="381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0720" cy="3368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AF54CF">
              <w:trPr>
                <w:trHeight w:hRule="exact" w:val="5760"/>
              </w:trPr>
              <w:tc>
                <w:tcPr>
                  <w:tcW w:w="7200" w:type="dxa"/>
                </w:tcPr>
                <w:p w:rsidR="00AF54CF" w:rsidRDefault="00D47911">
                  <w:pPr>
                    <w:pStyle w:val="Subtitle"/>
                  </w:pPr>
                  <w:r>
                    <w:t>Monday, March 7 at 5:30 p.m.</w:t>
                  </w:r>
                </w:p>
                <w:p w:rsidR="00AF54CF" w:rsidRDefault="00D47911">
                  <w:pPr>
                    <w:pStyle w:val="Title"/>
                  </w:pPr>
                  <w:r>
                    <w:t>Choctaw Language Common greetings</w:t>
                  </w:r>
                </w:p>
                <w:p w:rsidR="00AF54CF" w:rsidRDefault="00D47911">
                  <w:pPr>
                    <w:pStyle w:val="Heading1"/>
                  </w:pPr>
                  <w:r>
                    <w:t>Let’s learn our language!</w:t>
                  </w:r>
                </w:p>
                <w:p w:rsidR="00AF54CF" w:rsidRDefault="00910949" w:rsidP="00910949">
                  <w:r>
                    <w:t xml:space="preserve">Steven Parish, Choctaw Language Instructor, will be here to present Common Choctaw Greetings.  </w:t>
                  </w:r>
                </w:p>
              </w:tc>
            </w:tr>
            <w:tr w:rsidR="00AF54CF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F54CF" w:rsidRDefault="00910949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14400" cy="42614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426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54CF" w:rsidRDefault="00AF54CF"/>
        </w:tc>
        <w:tc>
          <w:tcPr>
            <w:tcW w:w="144" w:type="dxa"/>
          </w:tcPr>
          <w:p w:rsidR="00AF54CF" w:rsidRDefault="00AF54CF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F54CF">
              <w:trPr>
                <w:trHeight w:hRule="exact" w:val="10800"/>
              </w:trPr>
              <w:tc>
                <w:tcPr>
                  <w:tcW w:w="3446" w:type="dxa"/>
                  <w:shd w:val="clear" w:color="auto" w:fill="27A8DF" w:themeFill="accent2"/>
                  <w:vAlign w:val="center"/>
                </w:tcPr>
                <w:p w:rsidR="00AF54CF" w:rsidRDefault="00910949">
                  <w:pPr>
                    <w:pStyle w:val="Heading2"/>
                  </w:pPr>
                  <w:r>
                    <w:t>This counts as a Cultural Component</w:t>
                  </w:r>
                </w:p>
                <w:p w:rsidR="00AF54CF" w:rsidRDefault="00AF54CF">
                  <w:pPr>
                    <w:pStyle w:val="Line"/>
                  </w:pPr>
                </w:p>
                <w:p w:rsidR="00AF54CF" w:rsidRDefault="00910949">
                  <w:pPr>
                    <w:pStyle w:val="Heading2"/>
                  </w:pPr>
                  <w:r>
                    <w:t>Free food!!!</w:t>
                  </w:r>
                </w:p>
                <w:p w:rsidR="00AF54CF" w:rsidRDefault="00AF54CF">
                  <w:pPr>
                    <w:pStyle w:val="Line"/>
                  </w:pPr>
                </w:p>
                <w:p w:rsidR="00AF54CF" w:rsidRDefault="00910949">
                  <w:pPr>
                    <w:pStyle w:val="Heading2"/>
                  </w:pPr>
                  <w:r>
                    <w:t>$10 Visa gift card for attending</w:t>
                  </w:r>
                </w:p>
                <w:p w:rsidR="00AF54CF" w:rsidRDefault="00AF54CF">
                  <w:pPr>
                    <w:pStyle w:val="Line"/>
                  </w:pPr>
                </w:p>
                <w:p w:rsidR="00910949" w:rsidRDefault="00910949">
                  <w:pPr>
                    <w:pStyle w:val="Heading2"/>
                  </w:pPr>
                  <w:r>
                    <w:t xml:space="preserve">Workshop held in Johnston Hall- </w:t>
                  </w:r>
                </w:p>
                <w:p w:rsidR="00AF54CF" w:rsidRDefault="00910949">
                  <w:pPr>
                    <w:pStyle w:val="Heading2"/>
                  </w:pPr>
                  <w:r>
                    <w:t>Room 131</w:t>
                  </w:r>
                </w:p>
                <w:p w:rsidR="00AF54CF" w:rsidRDefault="00AF54CF">
                  <w:pPr>
                    <w:pStyle w:val="Line"/>
                  </w:pPr>
                </w:p>
                <w:p w:rsidR="00AF54CF" w:rsidRDefault="00910949" w:rsidP="00910949">
                  <w:pPr>
                    <w:pStyle w:val="Heading2"/>
                  </w:pPr>
                  <w:r>
                    <w:t>#</w:t>
                  </w:r>
                  <w:proofErr w:type="spellStart"/>
                  <w:r>
                    <w:t>ChoctawsofEOSC</w:t>
                  </w:r>
                  <w:proofErr w:type="spellEnd"/>
                </w:p>
              </w:tc>
            </w:tr>
            <w:tr w:rsidR="00AF54CF">
              <w:trPr>
                <w:trHeight w:hRule="exact" w:val="144"/>
              </w:trPr>
              <w:tc>
                <w:tcPr>
                  <w:tcW w:w="3446" w:type="dxa"/>
                </w:tcPr>
                <w:p w:rsidR="00AF54CF" w:rsidRDefault="00AF54CF"/>
              </w:tc>
            </w:tr>
            <w:tr w:rsidR="00AF54CF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:rsidR="00AF54CF" w:rsidRDefault="00910949">
                  <w:pPr>
                    <w:pStyle w:val="Heading3"/>
                  </w:pPr>
                  <w:r>
                    <w:t>choctawsofeosc</w:t>
                  </w:r>
                </w:p>
                <w:p w:rsidR="00AF54CF" w:rsidRDefault="00910949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0FAFD1DEC6DD4395B32036522B9F0F64"/>
                      </w:placeholder>
                      <w15:appearance w15:val="hidden"/>
                      <w:text w:multiLine="1"/>
                    </w:sdtPr>
                    <w:sdtEndPr/>
                    <w:sdtContent>
                      <w:r>
                        <w:t>Follow us on Twitter and Facebook</w:t>
                      </w:r>
                    </w:sdtContent>
                  </w:sdt>
                </w:p>
                <w:p w:rsidR="00AF54CF" w:rsidRPr="00910949" w:rsidRDefault="00910949">
                  <w:pPr>
                    <w:pStyle w:val="ContactInfo"/>
                    <w:rPr>
                      <w:sz w:val="22"/>
                      <w:szCs w:val="22"/>
                    </w:rPr>
                  </w:pPr>
                  <w:r>
                    <w:t xml:space="preserve">Call 918-465-1705 or email </w:t>
                  </w:r>
                  <w:r w:rsidRPr="00910949">
                    <w:rPr>
                      <w:sz w:val="22"/>
                      <w:szCs w:val="22"/>
                    </w:rPr>
                    <w:t>choctawsofeosc@gmail.com</w:t>
                  </w:r>
                </w:p>
                <w:p w:rsidR="00AF54CF" w:rsidRDefault="00910949" w:rsidP="00910949">
                  <w:pPr>
                    <w:pStyle w:val="Date"/>
                  </w:pPr>
                  <w:r>
                    <w:t>Workshops held Monday nights at 5:30 p.m.</w:t>
                  </w:r>
                </w:p>
              </w:tc>
            </w:tr>
          </w:tbl>
          <w:p w:rsidR="00AF54CF" w:rsidRDefault="00AF54CF"/>
        </w:tc>
      </w:tr>
    </w:tbl>
    <w:p w:rsidR="00AF54CF" w:rsidRDefault="00AF54CF">
      <w:pPr>
        <w:pStyle w:val="NoSpacing"/>
      </w:pPr>
    </w:p>
    <w:sectPr w:rsidR="00AF54CF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911"/>
    <w:rsid w:val="00910949"/>
    <w:rsid w:val="00AF54CF"/>
    <w:rsid w:val="00D4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79C0CD-DF8E-4624-B039-AB5D8FE14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FAFD1DEC6DD4395B32036522B9F0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3308B-222A-465A-A917-C9A28F3B3EAF}"/>
      </w:docPartPr>
      <w:docPartBody>
        <w:p w:rsidR="00000000" w:rsidRDefault="004A77E6">
          <w:pPr>
            <w:pStyle w:val="0FAFD1DEC6DD4395B32036522B9F0F64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7E6"/>
    <w:rsid w:val="004A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5B9BD5" w:themeColor="accent1"/>
    </w:rPr>
  </w:style>
  <w:style w:type="paragraph" w:customStyle="1" w:styleId="98BA95B5DB2F4612B867CE7C7F2CFFE5">
    <w:name w:val="98BA95B5DB2F4612B867CE7C7F2CFFE5"/>
  </w:style>
  <w:style w:type="paragraph" w:customStyle="1" w:styleId="2BA8D2CA5556498896D0A71BC96EDF6F">
    <w:name w:val="2BA8D2CA5556498896D0A71BC96EDF6F"/>
  </w:style>
  <w:style w:type="paragraph" w:customStyle="1" w:styleId="7DBF84BBF8E04274BB06BFBB5AFBAFBC">
    <w:name w:val="7DBF84BBF8E04274BB06BFBB5AFBAFBC"/>
  </w:style>
  <w:style w:type="paragraph" w:customStyle="1" w:styleId="0AFED6770367441CB8DC9CEAB8ACAFC2">
    <w:name w:val="0AFED6770367441CB8DC9CEAB8ACAFC2"/>
  </w:style>
  <w:style w:type="paragraph" w:customStyle="1" w:styleId="AD6498AA046D4D99A6F2C60206A2253C">
    <w:name w:val="AD6498AA046D4D99A6F2C60206A2253C"/>
  </w:style>
  <w:style w:type="paragraph" w:customStyle="1" w:styleId="683F64FEB1884B1FB5DD5AADCE5A50CF">
    <w:name w:val="683F64FEB1884B1FB5DD5AADCE5A50CF"/>
  </w:style>
  <w:style w:type="paragraph" w:customStyle="1" w:styleId="2872D1ACE9834F679DAC9369C323B186">
    <w:name w:val="2872D1ACE9834F679DAC9369C323B186"/>
  </w:style>
  <w:style w:type="paragraph" w:customStyle="1" w:styleId="DD9ED4AD6A024041969E700546E1C93C">
    <w:name w:val="DD9ED4AD6A024041969E700546E1C93C"/>
  </w:style>
  <w:style w:type="paragraph" w:customStyle="1" w:styleId="4676C6C9FDA64F3A984CAAB759DBC68A">
    <w:name w:val="4676C6C9FDA64F3A984CAAB759DBC68A"/>
  </w:style>
  <w:style w:type="paragraph" w:customStyle="1" w:styleId="BB55661012E74A98A6B5ADF5949D7D8D">
    <w:name w:val="BB55661012E74A98A6B5ADF5949D7D8D"/>
  </w:style>
  <w:style w:type="paragraph" w:customStyle="1" w:styleId="0FAFD1DEC6DD4395B32036522B9F0F64">
    <w:name w:val="0FAFD1DEC6DD4395B32036522B9F0F64"/>
  </w:style>
  <w:style w:type="paragraph" w:customStyle="1" w:styleId="317E95A77EDF40E186CBFA9D7ADB24C2">
    <w:name w:val="317E95A77EDF40E186CBFA9D7ADB24C2"/>
  </w:style>
  <w:style w:type="paragraph" w:customStyle="1" w:styleId="4D88FC6221F0438BAFC59189C7AF63DF">
    <w:name w:val="4D88FC6221F0438BAFC59189C7AF63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25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J. Irwin</dc:creator>
  <cp:keywords/>
  <dc:description/>
  <cp:lastModifiedBy>Jamie J. Irwin</cp:lastModifiedBy>
  <cp:revision>1</cp:revision>
  <cp:lastPrinted>2012-12-25T21:02:00Z</cp:lastPrinted>
  <dcterms:created xsi:type="dcterms:W3CDTF">2016-03-02T15:28:00Z</dcterms:created>
  <dcterms:modified xsi:type="dcterms:W3CDTF">2016-03-02T15:53:00Z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