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5D5A68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5D5A68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5D5A68" w:rsidRDefault="008140E2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572000" cy="45720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D5A68">
              <w:trPr>
                <w:trHeight w:hRule="exact" w:val="5760"/>
              </w:trPr>
              <w:tc>
                <w:tcPr>
                  <w:tcW w:w="7200" w:type="dxa"/>
                </w:tcPr>
                <w:p w:rsidR="00852995" w:rsidRPr="00852995" w:rsidRDefault="00852995" w:rsidP="00852995">
                  <w:pPr>
                    <w:pStyle w:val="Subtitle"/>
                    <w:jc w:val="center"/>
                    <w:rPr>
                      <w:color w:val="0070C0"/>
                      <w:sz w:val="52"/>
                      <w:szCs w:val="52"/>
                    </w:rPr>
                  </w:pPr>
                  <w:r w:rsidRPr="00852995">
                    <w:rPr>
                      <w:color w:val="0070C0"/>
                      <w:sz w:val="52"/>
                      <w:szCs w:val="52"/>
                    </w:rPr>
                    <w:t xml:space="preserve">Monday August 22 at 6:00 p.m. </w:t>
                  </w:r>
                </w:p>
                <w:p w:rsidR="005D5A68" w:rsidRPr="00852995" w:rsidRDefault="00852995" w:rsidP="00852995">
                  <w:pPr>
                    <w:pStyle w:val="Subtitle"/>
                    <w:jc w:val="center"/>
                    <w:rPr>
                      <w:color w:val="0070C0"/>
                      <w:sz w:val="52"/>
                      <w:szCs w:val="52"/>
                    </w:rPr>
                  </w:pPr>
                  <w:r w:rsidRPr="00852995">
                    <w:rPr>
                      <w:b/>
                      <w:caps w:val="0"/>
                      <w:color w:val="EEAE1F" w:themeColor="accent3"/>
                      <w:sz w:val="52"/>
                      <w:szCs w:val="5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or</w:t>
                  </w:r>
                  <w:r w:rsidRPr="00852995">
                    <w:rPr>
                      <w:color w:val="0070C0"/>
                      <w:sz w:val="52"/>
                      <w:szCs w:val="52"/>
                    </w:rPr>
                    <w:t xml:space="preserve"> Tuesday August 23 at noon</w:t>
                  </w:r>
                </w:p>
                <w:p w:rsidR="005D5A68" w:rsidRDefault="00852995">
                  <w:pPr>
                    <w:pStyle w:val="Title"/>
                  </w:pPr>
                  <w:r>
                    <w:t>Success Workshop #2</w:t>
                  </w:r>
                </w:p>
                <w:p w:rsidR="005D5A68" w:rsidRDefault="005D5A68">
                  <w:pPr>
                    <w:pStyle w:val="Heading1"/>
                  </w:pPr>
                </w:p>
                <w:sdt>
                  <w:sdtPr>
                    <w:id w:val="-1839064093"/>
                    <w:placeholder>
                      <w:docPart w:val="2CDBC618F98A481F8C65732D377E57B3"/>
                    </w:placeholder>
                    <w:temporary/>
                    <w:showingPlcHdr/>
                    <w15:appearance w15:val="hidden"/>
                    <w:text/>
                  </w:sdtPr>
                  <w:sdtEndPr/>
                  <w:sdtContent>
                    <w:p w:rsidR="005D5A68" w:rsidRDefault="008140E2">
                      <w:r>
                        <w:t>[To replace any tip text with your own, just click it and start typing. To replace the photo or logo with your own, right-click it and then click Change Picture. To try out different looks for this flyer, on the Design tab, check out the Themes, Colors, and Fonts galleries.]</w:t>
                      </w:r>
                    </w:p>
                  </w:sdtContent>
                </w:sdt>
              </w:tc>
            </w:tr>
            <w:tr w:rsidR="005D5A68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5D5A68" w:rsidRDefault="008140E2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777240" cy="813214"/>
                        <wp:effectExtent l="0" t="0" r="3810" b="635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959" cy="818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D5A68" w:rsidRDefault="005D5A68"/>
        </w:tc>
        <w:tc>
          <w:tcPr>
            <w:tcW w:w="144" w:type="dxa"/>
          </w:tcPr>
          <w:p w:rsidR="005D5A68" w:rsidRDefault="005D5A68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5D5A68" w:rsidTr="00852995">
              <w:trPr>
                <w:trHeight w:hRule="exact" w:val="10800"/>
              </w:trPr>
              <w:tc>
                <w:tcPr>
                  <w:tcW w:w="3446" w:type="dxa"/>
                  <w:shd w:val="clear" w:color="auto" w:fill="FFFF00"/>
                  <w:vAlign w:val="center"/>
                </w:tcPr>
                <w:p w:rsidR="005D5A68" w:rsidRPr="00852995" w:rsidRDefault="00852995">
                  <w:pPr>
                    <w:pStyle w:val="Heading2"/>
                    <w:rPr>
                      <w:color w:val="0070C0"/>
                    </w:rPr>
                  </w:pPr>
                  <w:r w:rsidRPr="00852995">
                    <w:rPr>
                      <w:color w:val="0070C0"/>
                    </w:rPr>
                    <w:t>Meet in Johnston Room 131         THE HUB</w:t>
                  </w:r>
                </w:p>
                <w:p w:rsidR="00852995" w:rsidRPr="00852995" w:rsidRDefault="00852995" w:rsidP="00852995">
                  <w:pPr>
                    <w:pStyle w:val="Line"/>
                  </w:pPr>
                  <w:r>
                    <w:t>TH</w:t>
                  </w:r>
                </w:p>
                <w:p w:rsidR="005D5A68" w:rsidRDefault="005D5A68">
                  <w:pPr>
                    <w:pStyle w:val="Line"/>
                  </w:pPr>
                </w:p>
                <w:p w:rsidR="005D5A68" w:rsidRPr="00852995" w:rsidRDefault="00852995">
                  <w:pPr>
                    <w:pStyle w:val="Heading2"/>
                    <w:rPr>
                      <w:color w:val="0070C0"/>
                    </w:rPr>
                  </w:pPr>
                  <w:r w:rsidRPr="00852995">
                    <w:rPr>
                      <w:color w:val="0070C0"/>
                    </w:rPr>
                    <w:t>FREE FOOD, FELLOWSHIP AND $10 GAS VOUCHER</w:t>
                  </w:r>
                </w:p>
                <w:p w:rsidR="005D5A68" w:rsidRDefault="005D5A68">
                  <w:pPr>
                    <w:pStyle w:val="Line"/>
                  </w:pPr>
                </w:p>
                <w:p w:rsidR="005D5A68" w:rsidRPr="00852995" w:rsidRDefault="00852995">
                  <w:pPr>
                    <w:pStyle w:val="Heading2"/>
                    <w:rPr>
                      <w:color w:val="7030A0"/>
                    </w:rPr>
                  </w:pPr>
                  <w:r w:rsidRPr="00852995">
                    <w:rPr>
                      <w:color w:val="0070C0"/>
                    </w:rPr>
                    <w:t xml:space="preserve">MUST BE ENROLLED AT EOSC </w:t>
                  </w:r>
                  <w:r w:rsidRPr="00852995">
                    <w:rPr>
                      <w:color w:val="848484" w:themeColor="text2" w:themeTint="99"/>
                    </w:rPr>
                    <w:t xml:space="preserve">AND </w:t>
                  </w:r>
                  <w:r w:rsidRPr="00852995">
                    <w:rPr>
                      <w:color w:val="7030A0"/>
                    </w:rPr>
                    <w:t>BE A TRIBAL MEMBER OF THE CHOCTAW NATION OF OKLAHOMA</w:t>
                  </w:r>
                </w:p>
                <w:p w:rsidR="005D5A68" w:rsidRDefault="005D5A68">
                  <w:pPr>
                    <w:pStyle w:val="Line"/>
                  </w:pPr>
                </w:p>
                <w:p w:rsidR="005D5A68" w:rsidRDefault="00852995">
                  <w:pPr>
                    <w:pStyle w:val="Line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0FD59721" wp14:editId="101390F4">
                        <wp:extent cx="1087551" cy="7239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CHOCTAW SEAL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185272" cy="78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3D892608" wp14:editId="5184C697">
                        <wp:extent cx="1106076" cy="335280"/>
                        <wp:effectExtent l="0" t="0" r="0" b="762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EasternMountain (1)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993" cy="342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5A68" w:rsidRDefault="005D5A68" w:rsidP="00852995">
                  <w:pPr>
                    <w:pStyle w:val="Heading2"/>
                  </w:pPr>
                </w:p>
              </w:tc>
            </w:tr>
            <w:tr w:rsidR="005D5A68">
              <w:trPr>
                <w:trHeight w:hRule="exact" w:val="144"/>
              </w:trPr>
              <w:tc>
                <w:tcPr>
                  <w:tcW w:w="3446" w:type="dxa"/>
                </w:tcPr>
                <w:p w:rsidR="005D5A68" w:rsidRDefault="005D5A68"/>
              </w:tc>
            </w:tr>
            <w:tr w:rsidR="005D5A68" w:rsidTr="00852995">
              <w:trPr>
                <w:trHeight w:hRule="exact" w:val="3456"/>
              </w:trPr>
              <w:tc>
                <w:tcPr>
                  <w:tcW w:w="3446" w:type="dxa"/>
                  <w:shd w:val="clear" w:color="auto" w:fill="0070C0"/>
                  <w:vAlign w:val="center"/>
                </w:tcPr>
                <w:p w:rsidR="005D5A68" w:rsidRDefault="00852995">
                  <w:pPr>
                    <w:pStyle w:val="Heading3"/>
                  </w:pPr>
                  <w:r>
                    <w:t>Choctaws of eosc</w:t>
                  </w:r>
                </w:p>
                <w:p w:rsidR="005D5A68" w:rsidRDefault="007C436C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0D43783953BC4EDA990F20AE03A7DB1C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852995">
                        <w:t>1301 W Main</w:t>
                      </w:r>
                      <w:r w:rsidR="00852995">
                        <w:br/>
                        <w:t>Wilburton, OK 74578</w:t>
                      </w:r>
                    </w:sdtContent>
                  </w:sdt>
                </w:p>
                <w:p w:rsidR="005D5A68" w:rsidRDefault="00852995">
                  <w:pPr>
                    <w:pStyle w:val="ContactInfo"/>
                  </w:pPr>
                  <w:r>
                    <w:t xml:space="preserve">Like us on Facebook:  </w:t>
                  </w:r>
                  <w:proofErr w:type="spellStart"/>
                  <w:r>
                    <w:t>ChoctawsofEOSC</w:t>
                  </w:r>
                  <w:proofErr w:type="spellEnd"/>
                </w:p>
                <w:p w:rsidR="005D5A68" w:rsidRDefault="00852995" w:rsidP="00852995">
                  <w:pPr>
                    <w:pStyle w:val="Date"/>
                  </w:pPr>
                  <w:r>
                    <w:t>Contact Jamie Irwin at 918-465-1705 for more information</w:t>
                  </w:r>
                </w:p>
              </w:tc>
            </w:tr>
          </w:tbl>
          <w:p w:rsidR="005D5A68" w:rsidRDefault="005D5A68"/>
        </w:tc>
        <w:bookmarkStart w:id="0" w:name="_GoBack"/>
        <w:bookmarkEnd w:id="0"/>
      </w:tr>
    </w:tbl>
    <w:p w:rsidR="005D5A68" w:rsidRDefault="005D5A68">
      <w:pPr>
        <w:pStyle w:val="NoSpacing"/>
      </w:pPr>
    </w:p>
    <w:sectPr w:rsidR="005D5A68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995"/>
    <w:rsid w:val="005D5A68"/>
    <w:rsid w:val="007C436C"/>
    <w:rsid w:val="008140E2"/>
    <w:rsid w:val="0085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183A6E-F563-4449-944A-E306C1180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rwin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CDBC618F98A481F8C65732D377E5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3EB6C-6971-4810-A820-2D18A6D01012}"/>
      </w:docPartPr>
      <w:docPartBody>
        <w:p w:rsidR="00000000" w:rsidRDefault="00433B5D">
          <w:pPr>
            <w:pStyle w:val="2CDBC618F98A481F8C65732D377E57B3"/>
          </w:pPr>
          <w:r>
            <w:t xml:space="preserve">[To replace any tip text with your own, just click it and start typing. To replace the photo or logo with your own, right-click it and then click Change Picture. To try out different looks for this flyer, on </w:t>
          </w:r>
          <w:r>
            <w:t>the Design tab, check out the Themes, Colors, and Fonts galleries.]</w:t>
          </w:r>
        </w:p>
      </w:docPartBody>
    </w:docPart>
    <w:docPart>
      <w:docPartPr>
        <w:name w:val="0D43783953BC4EDA990F20AE03A7D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14A71-9A0A-48A6-A309-0F94D3169B19}"/>
      </w:docPartPr>
      <w:docPartBody>
        <w:p w:rsidR="00000000" w:rsidRDefault="00433B5D">
          <w:pPr>
            <w:pStyle w:val="0D43783953BC4EDA990F20AE03A7DB1C"/>
          </w:pPr>
          <w:r>
            <w:t>[</w:t>
          </w:r>
          <w:r>
            <w:t>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5D"/>
    <w:rsid w:val="0043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8BFC40B2424404A8CCA0FF6F26475E">
    <w:name w:val="E88BFC40B2424404A8CCA0FF6F26475E"/>
  </w:style>
  <w:style w:type="paragraph" w:customStyle="1" w:styleId="040EDF792D074375828B84E3B27D7732">
    <w:name w:val="040EDF792D074375828B84E3B27D7732"/>
  </w:style>
  <w:style w:type="paragraph" w:customStyle="1" w:styleId="EE3DFC6BCDF547EAA602DA552C9E3FE9">
    <w:name w:val="EE3DFC6BCDF547EAA602DA552C9E3FE9"/>
  </w:style>
  <w:style w:type="paragraph" w:customStyle="1" w:styleId="2CDBC618F98A481F8C65732D377E57B3">
    <w:name w:val="2CDBC618F98A481F8C65732D377E57B3"/>
  </w:style>
  <w:style w:type="paragraph" w:customStyle="1" w:styleId="74DE40665C3344DB9AF3683D7CA62761">
    <w:name w:val="74DE40665C3344DB9AF3683D7CA62761"/>
  </w:style>
  <w:style w:type="paragraph" w:customStyle="1" w:styleId="4A7A3139912341129E1161D59A2CAF0E">
    <w:name w:val="4A7A3139912341129E1161D59A2CAF0E"/>
  </w:style>
  <w:style w:type="paragraph" w:customStyle="1" w:styleId="C5D17625358444579C623F88E3BF77DE">
    <w:name w:val="C5D17625358444579C623F88E3BF77DE"/>
  </w:style>
  <w:style w:type="paragraph" w:customStyle="1" w:styleId="C6B65FD7B59F4172BAF7C09F1CE2E3AF">
    <w:name w:val="C6B65FD7B59F4172BAF7C09F1CE2E3AF"/>
  </w:style>
  <w:style w:type="paragraph" w:customStyle="1" w:styleId="E1DAE22FCA354025BADAAEB0A24FE96D">
    <w:name w:val="E1DAE22FCA354025BADAAEB0A24FE96D"/>
  </w:style>
  <w:style w:type="paragraph" w:customStyle="1" w:styleId="406EE8C40CBE47A3BB457CA6D2455F3E">
    <w:name w:val="406EE8C40CBE47A3BB457CA6D2455F3E"/>
  </w:style>
  <w:style w:type="paragraph" w:customStyle="1" w:styleId="0D43783953BC4EDA990F20AE03A7DB1C">
    <w:name w:val="0D43783953BC4EDA990F20AE03A7DB1C"/>
  </w:style>
  <w:style w:type="paragraph" w:customStyle="1" w:styleId="4E830E7D747D4027A01E8C75CDFAAA3D">
    <w:name w:val="4E830E7D747D4027A01E8C75CDFAAA3D"/>
  </w:style>
  <w:style w:type="paragraph" w:customStyle="1" w:styleId="B19E6D81E6124BBE8107EC08C2594430">
    <w:name w:val="B19E6D81E6124BBE8107EC08C25944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19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J. Irwin</dc:creator>
  <cp:keywords/>
  <dc:description/>
  <cp:lastModifiedBy>Jamie J. Irwin</cp:lastModifiedBy>
  <cp:revision>2</cp:revision>
  <cp:lastPrinted>2012-12-25T21:02:00Z</cp:lastPrinted>
  <dcterms:created xsi:type="dcterms:W3CDTF">2016-08-17T17:04:00Z</dcterms:created>
  <dcterms:modified xsi:type="dcterms:W3CDTF">2016-08-17T17:24:00Z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