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604635">
        <w:tc>
          <w:tcPr>
            <w:tcW w:w="10790" w:type="dxa"/>
          </w:tcPr>
          <w:tbl>
            <w:tblPr>
              <w:tblStyle w:val="TableGrid"/>
              <w:tblW w:w="108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tructure layout table"/>
            </w:tblPr>
            <w:tblGrid>
              <w:gridCol w:w="5585"/>
              <w:gridCol w:w="121"/>
              <w:gridCol w:w="5108"/>
            </w:tblGrid>
            <w:tr w:rsidR="0055058B">
              <w:tc>
                <w:tcPr>
                  <w:tcW w:w="6696" w:type="dxa"/>
                  <w:shd w:val="clear" w:color="auto" w:fill="487F81" w:themeFill="accent1"/>
                  <w:vAlign w:val="center"/>
                </w:tcPr>
                <w:p w:rsidR="00604635" w:rsidRDefault="007E78BD" w:rsidP="007E78BD">
                  <w:pPr>
                    <w:pStyle w:val="Title"/>
                    <w:spacing w:after="240"/>
                    <w:jc w:val="left"/>
                  </w:pPr>
                  <w:r>
                    <w:t>Let’s talk Money</w:t>
                  </w:r>
                </w:p>
              </w:tc>
              <w:tc>
                <w:tcPr>
                  <w:tcW w:w="259" w:type="dxa"/>
                  <w:vAlign w:val="center"/>
                </w:tcPr>
                <w:p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3859" w:type="dxa"/>
                  <w:shd w:val="clear" w:color="auto" w:fill="D7E8E8" w:themeFill="accent1" w:themeFillTint="33"/>
                  <w:vAlign w:val="center"/>
                </w:tcPr>
                <w:p w:rsidR="00604635" w:rsidRDefault="007E78BD">
                  <w:pPr>
                    <w:pStyle w:val="Subtitle"/>
                    <w:spacing w:after="240"/>
                  </w:pPr>
                  <w:r>
                    <w:t>financial Planning for your future</w:t>
                  </w:r>
                </w:p>
                <w:p w:rsidR="00604635" w:rsidRDefault="00A83F67">
                  <w:pPr>
                    <w:pStyle w:val="Subtitle"/>
                    <w:spacing w:after="240"/>
                  </w:pPr>
                  <w:r>
                    <w:sym w:font="Symbol" w:char="F0B7"/>
                  </w:r>
                </w:p>
                <w:p w:rsidR="00604635" w:rsidRDefault="00604635" w:rsidP="007E78BD">
                  <w:pPr>
                    <w:pStyle w:val="Subtitle"/>
                    <w:spacing w:after="240"/>
                  </w:pPr>
                </w:p>
              </w:tc>
            </w:tr>
            <w:tr w:rsidR="007E78BD">
              <w:tc>
                <w:tcPr>
                  <w:tcW w:w="6696" w:type="dxa"/>
                  <w:tcMar>
                    <w:top w:w="259" w:type="dxa"/>
                    <w:bottom w:w="576" w:type="dxa"/>
                  </w:tcMar>
                </w:tcPr>
                <w:p w:rsidR="00604635" w:rsidRDefault="00A83F67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1FC27E3" wp14:editId="3193081B">
                        <wp:extent cx="2962259" cy="2761488"/>
                        <wp:effectExtent l="0" t="0" r="0" b="127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00310465_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2259" cy="2761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" w:type="dxa"/>
                  <w:tcMar>
                    <w:top w:w="259" w:type="dxa"/>
                    <w:bottom w:w="576" w:type="dxa"/>
                  </w:tcMar>
                </w:tcPr>
                <w:p w:rsidR="00604635" w:rsidRDefault="00604635"/>
              </w:tc>
              <w:tc>
                <w:tcPr>
                  <w:tcW w:w="3859" w:type="dxa"/>
                  <w:tcMar>
                    <w:top w:w="259" w:type="dxa"/>
                    <w:bottom w:w="576" w:type="dxa"/>
                  </w:tcMar>
                </w:tcPr>
                <w:p w:rsidR="0055058B" w:rsidRDefault="00A83F67" w:rsidP="007E78BD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0AAC913" wp14:editId="62F0D2DD">
                        <wp:extent cx="2377440" cy="693420"/>
                        <wp:effectExtent l="0" t="0" r="381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02fcc65_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3831" cy="695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058B" w:rsidRDefault="0055058B" w:rsidP="007E78BD">
                  <w:pPr>
                    <w:rPr>
                      <w:noProof/>
                      <w:lang w:eastAsia="en-US"/>
                    </w:rPr>
                  </w:pPr>
                </w:p>
                <w:p w:rsidR="0055058B" w:rsidRDefault="007E78BD" w:rsidP="007E78BD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BD656F4" wp14:editId="78D2B357">
                        <wp:extent cx="1249680" cy="831605"/>
                        <wp:effectExtent l="0" t="0" r="7620" b="698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CHOCTAW SEAL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2050" cy="893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637159A" wp14:editId="4A449EAB">
                        <wp:extent cx="853440" cy="892941"/>
                        <wp:effectExtent l="0" t="0" r="3810" b="254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hoctawcollegecareerresourceslogoOL_1-01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494" cy="917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058B" w:rsidRDefault="0055058B" w:rsidP="007E78BD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4587EB46" wp14:editId="0A59BE84">
                        <wp:extent cx="1004836" cy="304800"/>
                        <wp:effectExtent l="0" t="0" r="508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EasternMountain (1)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095" cy="338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t xml:space="preserve"> 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FEE7884" wp14:editId="6A921A05">
                        <wp:extent cx="700192" cy="420116"/>
                        <wp:effectExtent l="0" t="0" r="508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trio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427" cy="449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4635" w:rsidRDefault="00604635" w:rsidP="007E78BD"/>
              </w:tc>
            </w:tr>
            <w:tr w:rsidR="007E78BD">
              <w:tc>
                <w:tcPr>
                  <w:tcW w:w="6696" w:type="dxa"/>
                </w:tcPr>
                <w:p w:rsidR="00604635" w:rsidRDefault="0055058B">
                  <w:pPr>
                    <w:pStyle w:val="Heading2"/>
                    <w:spacing w:after="240"/>
                    <w:outlineLvl w:val="1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FCB9EC5" wp14:editId="7196CC12">
                        <wp:extent cx="2915742" cy="2034540"/>
                        <wp:effectExtent l="0" t="0" r="0" b="381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ountaineer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5066" cy="2041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4635" w:rsidRDefault="00604635" w:rsidP="0055058B">
                  <w:pPr>
                    <w:pStyle w:val="Heading3"/>
                    <w:jc w:val="right"/>
                    <w:outlineLvl w:val="2"/>
                  </w:pPr>
                </w:p>
                <w:p w:rsidR="00604635" w:rsidRPr="0055058B" w:rsidRDefault="0055058B">
                  <w:pPr>
                    <w:pStyle w:val="Heading3"/>
                    <w:outlineLvl w:val="2"/>
                    <w:rPr>
                      <w:color w:val="0070C0"/>
                      <w:sz w:val="44"/>
                      <w:szCs w:val="44"/>
                    </w:rPr>
                  </w:pPr>
                  <w:r w:rsidRPr="0055058B">
                    <w:rPr>
                      <w:color w:val="0070C0"/>
                      <w:sz w:val="44"/>
                      <w:szCs w:val="44"/>
                    </w:rPr>
                    <w:t>#CHOCTAWSOFEOSC</w:t>
                  </w:r>
                </w:p>
                <w:p w:rsidR="0055058B" w:rsidRDefault="0055058B" w:rsidP="0055058B"/>
                <w:p w:rsidR="0055058B" w:rsidRPr="0055058B" w:rsidRDefault="0055058B" w:rsidP="0055058B">
                  <w:r>
                    <w:t>FREE FOOD &amp;FELLOWSHIP!</w:t>
                  </w:r>
                </w:p>
                <w:p w:rsidR="00604635" w:rsidRDefault="00604635" w:rsidP="007E78BD"/>
              </w:tc>
              <w:tc>
                <w:tcPr>
                  <w:tcW w:w="259" w:type="dxa"/>
                </w:tcPr>
                <w:p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3859" w:type="dxa"/>
                </w:tcPr>
                <w:p w:rsidR="00604635" w:rsidRPr="0055058B" w:rsidRDefault="0055058B" w:rsidP="0055058B">
                  <w:pPr>
                    <w:pStyle w:val="Heading1"/>
                    <w:outlineLvl w:val="0"/>
                    <w:rPr>
                      <w:sz w:val="20"/>
                      <w:szCs w:val="20"/>
                    </w:rPr>
                  </w:pPr>
                  <w:r w:rsidRPr="0055058B">
                    <w:rPr>
                      <w:sz w:val="52"/>
                      <w:szCs w:val="52"/>
                    </w:rPr>
                    <w:t xml:space="preserve">Workshop to be held Monday, September 19 at 6:00 or Tuesday, September 20 at Noon in THE HUB </w:t>
                  </w:r>
                  <w:r w:rsidRPr="0055058B">
                    <w:rPr>
                      <w:sz w:val="20"/>
                      <w:szCs w:val="20"/>
                    </w:rPr>
                    <w:t>(Johnston 131)</w:t>
                  </w:r>
                </w:p>
                <w:p w:rsidR="00604635" w:rsidRPr="0055058B" w:rsidRDefault="00604635" w:rsidP="0055058B">
                  <w:pPr>
                    <w:pStyle w:val="Heading4"/>
                    <w:outlineLvl w:val="3"/>
                    <w:rPr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  <w:p w:rsidR="00604635" w:rsidRDefault="007E78BD">
                  <w:pPr>
                    <w:pStyle w:val="ContactInfo"/>
                  </w:pPr>
                  <w:r>
                    <w:t>Contact Jamie Irwin</w:t>
                  </w:r>
                </w:p>
                <w:p w:rsidR="00604635" w:rsidRDefault="007E78BD" w:rsidP="007E78BD">
                  <w:pPr>
                    <w:pStyle w:val="Phone"/>
                  </w:pPr>
                  <w:r>
                    <w:t>918-465-1705 or choctawsofeosc@gmail.com</w:t>
                  </w:r>
                </w:p>
              </w:tc>
            </w:tr>
          </w:tbl>
          <w:p w:rsidR="00604635" w:rsidRDefault="00604635"/>
        </w:tc>
      </w:tr>
    </w:tbl>
    <w:p w:rsidR="00604635" w:rsidRDefault="00604635"/>
    <w:sectPr w:rsidR="00604635">
      <w:pgSz w:w="12240" w:h="15840"/>
      <w:pgMar w:top="72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497" w:rsidRDefault="00201497">
      <w:pPr>
        <w:spacing w:after="0" w:line="240" w:lineRule="auto"/>
      </w:pPr>
      <w:r>
        <w:separator/>
      </w:r>
    </w:p>
  </w:endnote>
  <w:endnote w:type="continuationSeparator" w:id="0">
    <w:p w:rsidR="00201497" w:rsidRDefault="00201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497" w:rsidRDefault="00201497">
      <w:pPr>
        <w:spacing w:after="0" w:line="240" w:lineRule="auto"/>
      </w:pPr>
      <w:r>
        <w:separator/>
      </w:r>
    </w:p>
  </w:footnote>
  <w:footnote w:type="continuationSeparator" w:id="0">
    <w:p w:rsidR="00201497" w:rsidRDefault="002014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8BD"/>
    <w:rsid w:val="00201497"/>
    <w:rsid w:val="0055058B"/>
    <w:rsid w:val="00604635"/>
    <w:rsid w:val="007E78BD"/>
    <w:rsid w:val="00A83F67"/>
    <w:rsid w:val="00E66DDA"/>
    <w:rsid w:val="00F176B5"/>
    <w:rsid w:val="00F5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F7B204-37CD-42C8-B1E3-30E013BC3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487F81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60" w:after="0" w:line="240" w:lineRule="auto"/>
      <w:outlineLvl w:val="2"/>
    </w:pPr>
    <w:rPr>
      <w:rFonts w:asciiTheme="majorHAnsi" w:eastAsiaTheme="majorEastAsia" w:hAnsiTheme="majorHAnsi" w:cstheme="majorBidi"/>
      <w:color w:val="487F81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487F81" w:themeColor="accent1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87F81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win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19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J. Irwin</dc:creator>
  <cp:keywords/>
  <dc:description/>
  <cp:lastModifiedBy>Jamie J. Irwin</cp:lastModifiedBy>
  <cp:revision>1</cp:revision>
  <dcterms:created xsi:type="dcterms:W3CDTF">2016-09-14T15:49:00Z</dcterms:created>
  <dcterms:modified xsi:type="dcterms:W3CDTF">2016-09-14T16:08:00Z</dcterms:modified>
</cp:coreProperties>
</file>