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46E" w:rsidRDefault="008F1179" w:rsidP="008F1179">
      <w:pPr>
        <w:pStyle w:val="Heading1"/>
        <w:jc w:val="both"/>
        <w:rPr>
          <w:sz w:val="52"/>
          <w:szCs w:val="52"/>
        </w:rPr>
      </w:pPr>
      <w:r w:rsidRPr="008F1179">
        <w:rPr>
          <w:noProof/>
          <w:sz w:val="52"/>
          <w:szCs w:val="52"/>
          <w:lang w:eastAsia="en-US"/>
        </w:rPr>
        <w:drawing>
          <wp:anchor distT="0" distB="0" distL="114300" distR="114300" simplePos="0" relativeHeight="251658240" behindDoc="1" locked="0" layoutInCell="1" allowOverlap="1" wp14:anchorId="6D78FD3B" wp14:editId="5597B0D3">
            <wp:simplePos x="0" y="0"/>
            <wp:positionH relativeFrom="margin">
              <wp:align>center</wp:align>
            </wp:positionH>
            <wp:positionV relativeFrom="page">
              <wp:posOffset>160020</wp:posOffset>
            </wp:positionV>
            <wp:extent cx="7078980" cy="10242550"/>
            <wp:effectExtent l="114300" t="114300" r="121920" b="120650"/>
            <wp:wrapNone/>
            <wp:docPr id="1" name="Picture 1" descr="Graphic background with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tforget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10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t xml:space="preserve">Your </w:t>
      </w:r>
      <w:r w:rsidR="006C694B" w:rsidRPr="008F1179">
        <w:rPr>
          <w:sz w:val="52"/>
          <w:szCs w:val="52"/>
        </w:rPr>
        <w:t>VOTE</w:t>
      </w:r>
      <w:r>
        <w:rPr>
          <w:sz w:val="52"/>
          <w:szCs w:val="52"/>
        </w:rPr>
        <w:t xml:space="preserve"> counts</w:t>
      </w:r>
      <w:r w:rsidR="006C694B" w:rsidRPr="008F1179">
        <w:rPr>
          <w:sz w:val="52"/>
          <w:szCs w:val="52"/>
        </w:rPr>
        <w:t>!</w:t>
      </w:r>
    </w:p>
    <w:p w:rsidR="008F1179" w:rsidRDefault="008F1179" w:rsidP="008F1179"/>
    <w:p w:rsidR="008F1179" w:rsidRPr="008F1179" w:rsidRDefault="008F1179" w:rsidP="008F1179">
      <w:pPr>
        <w:jc w:val="center"/>
        <w:rPr>
          <w:sz w:val="40"/>
          <w:szCs w:val="40"/>
        </w:rPr>
      </w:pPr>
      <w:r w:rsidRPr="008F1179">
        <w:rPr>
          <w:sz w:val="40"/>
          <w:szCs w:val="40"/>
        </w:rPr>
        <w:t>Success Workshop on Monday, October 3 at 6:00 p.m.</w:t>
      </w:r>
    </w:p>
    <w:p w:rsidR="008F1179" w:rsidRDefault="008F1179" w:rsidP="008F117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OR Tuesday, October 4 at noon</w:t>
      </w:r>
    </w:p>
    <w:p w:rsidR="008F1179" w:rsidRDefault="008F1179" w:rsidP="008F117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in The HUB </w:t>
      </w:r>
      <w:r w:rsidRPr="008F1179">
        <w:rPr>
          <w:sz w:val="28"/>
          <w:szCs w:val="28"/>
        </w:rPr>
        <w:t>(Johnston 131)</w:t>
      </w:r>
    </w:p>
    <w:p w:rsidR="008F1179" w:rsidRDefault="008F1179" w:rsidP="008F117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US"/>
        </w:rPr>
        <w:drawing>
          <wp:inline distT="0" distB="0" distL="0" distR="0">
            <wp:extent cx="2987040" cy="1465517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te re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217" cy="150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9" w:rsidRDefault="008F1179" w:rsidP="008F1179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bookmarkStart w:id="0" w:name="_GoBack"/>
      <w:bookmarkEnd w:id="0"/>
      <w:r>
        <w:rPr>
          <w:sz w:val="40"/>
          <w:szCs w:val="40"/>
        </w:rPr>
        <w:t>Free food &amp; Fellowship!!!</w:t>
      </w:r>
    </w:p>
    <w:p w:rsidR="008F1179" w:rsidRDefault="008F1179" w:rsidP="008F1179">
      <w:pPr>
        <w:jc w:val="center"/>
        <w:rPr>
          <w:sz w:val="40"/>
          <w:szCs w:val="40"/>
        </w:rPr>
      </w:pPr>
    </w:p>
    <w:p w:rsidR="008F1179" w:rsidRDefault="008F1179" w:rsidP="008F1179">
      <w:pPr>
        <w:rPr>
          <w:sz w:val="40"/>
          <w:szCs w:val="40"/>
        </w:rPr>
      </w:pPr>
      <w:r>
        <w:rPr>
          <w:noProof/>
          <w:sz w:val="40"/>
          <w:szCs w:val="40"/>
          <w:lang w:eastAsia="en-US"/>
        </w:rPr>
        <w:drawing>
          <wp:inline distT="0" distB="0" distL="0" distR="0" wp14:anchorId="55D198B8" wp14:editId="64DCBB3C">
            <wp:extent cx="891540" cy="8915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tive vo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US"/>
        </w:rPr>
        <w:drawing>
          <wp:inline distT="0" distB="0" distL="0" distR="0" wp14:anchorId="5F367BA3" wp14:editId="48321227">
            <wp:extent cx="1313388" cy="874000"/>
            <wp:effectExtent l="0" t="0" r="127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OCTAW SE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810" cy="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US"/>
        </w:rPr>
        <w:drawing>
          <wp:inline distT="0" distB="0" distL="0" distR="0" wp14:anchorId="43EF46A6" wp14:editId="4D761809">
            <wp:extent cx="844095" cy="883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ctawcollegecareerresourceslogoOL_1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72" cy="8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79" w:rsidRDefault="008F1179" w:rsidP="008F1179">
      <w:pPr>
        <w:rPr>
          <w:sz w:val="40"/>
          <w:szCs w:val="40"/>
        </w:rPr>
      </w:pPr>
    </w:p>
    <w:p w:rsidR="008F1179" w:rsidRDefault="008F1179" w:rsidP="008F1179">
      <w:pPr>
        <w:rPr>
          <w:sz w:val="40"/>
          <w:szCs w:val="40"/>
        </w:rPr>
      </w:pPr>
    </w:p>
    <w:p w:rsidR="008F1179" w:rsidRDefault="008F1179" w:rsidP="008F1179">
      <w:pPr>
        <w:rPr>
          <w:sz w:val="40"/>
          <w:szCs w:val="40"/>
        </w:rPr>
      </w:pPr>
    </w:p>
    <w:p w:rsidR="008F1179" w:rsidRDefault="008F1179" w:rsidP="008F1179">
      <w:pPr>
        <w:rPr>
          <w:sz w:val="40"/>
          <w:szCs w:val="40"/>
        </w:rPr>
      </w:pPr>
    </w:p>
    <w:p w:rsidR="008F1179" w:rsidRDefault="008F1179" w:rsidP="008F1179">
      <w:pPr>
        <w:rPr>
          <w:sz w:val="40"/>
          <w:szCs w:val="40"/>
        </w:rPr>
      </w:pPr>
    </w:p>
    <w:p w:rsidR="008F1179" w:rsidRDefault="008F1179" w:rsidP="008F1179">
      <w:pPr>
        <w:rPr>
          <w:sz w:val="40"/>
          <w:szCs w:val="40"/>
        </w:rPr>
      </w:pPr>
    </w:p>
    <w:p w:rsidR="008F1179" w:rsidRDefault="008F1179" w:rsidP="008F1179">
      <w:pPr>
        <w:rPr>
          <w:sz w:val="40"/>
          <w:szCs w:val="40"/>
        </w:rPr>
      </w:pPr>
    </w:p>
    <w:p w:rsidR="008F1179" w:rsidRDefault="008F1179" w:rsidP="008F1179">
      <w:pPr>
        <w:rPr>
          <w:sz w:val="40"/>
          <w:szCs w:val="40"/>
        </w:rPr>
      </w:pPr>
    </w:p>
    <w:p w:rsidR="008F1179" w:rsidRDefault="008F1179" w:rsidP="008F1179">
      <w:pPr>
        <w:rPr>
          <w:sz w:val="40"/>
          <w:szCs w:val="40"/>
        </w:rPr>
      </w:pPr>
    </w:p>
    <w:p w:rsidR="008F1179" w:rsidRPr="008F1179" w:rsidRDefault="008F1179" w:rsidP="008F117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  <w:r>
        <w:rPr>
          <w:noProof/>
          <w:sz w:val="40"/>
          <w:szCs w:val="40"/>
          <w:lang w:eastAsia="en-US"/>
        </w:rPr>
        <w:drawing>
          <wp:inline distT="0" distB="0" distL="0" distR="0">
            <wp:extent cx="1080764" cy="32766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sternMountain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992" cy="3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179" w:rsidRPr="008F1179">
      <w:pgSz w:w="12240" w:h="15840" w:code="1"/>
      <w:pgMar w:top="1440" w:right="3600" w:bottom="720" w:left="360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94B" w:rsidRDefault="006C694B">
      <w:r>
        <w:separator/>
      </w:r>
    </w:p>
  </w:endnote>
  <w:endnote w:type="continuationSeparator" w:id="0">
    <w:p w:rsidR="006C694B" w:rsidRDefault="006C6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94B" w:rsidRDefault="006C694B">
      <w:r>
        <w:separator/>
      </w:r>
    </w:p>
  </w:footnote>
  <w:footnote w:type="continuationSeparator" w:id="0">
    <w:p w:rsidR="006C694B" w:rsidRDefault="006C69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179"/>
    <w:rsid w:val="0020346E"/>
    <w:rsid w:val="006C694B"/>
    <w:rsid w:val="008F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C1DA22-13E4-4B17-B4F1-5ADBA15A9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</w:style>
  <w:style w:type="paragraph" w:styleId="Heading1">
    <w:name w:val="heading 1"/>
    <w:basedOn w:val="Normal"/>
    <w:next w:val="Normal"/>
    <w:qFormat/>
    <w:pPr>
      <w:contextualSpacing/>
      <w:jc w:val="center"/>
      <w:outlineLvl w:val="0"/>
    </w:pPr>
    <w:rPr>
      <w:rFonts w:asciiTheme="majorHAnsi" w:eastAsiaTheme="majorEastAsia" w:hAnsiTheme="majorHAnsi" w:cstheme="majorBidi"/>
      <w:b/>
      <w:bCs/>
      <w:outline/>
      <w:color w:val="C0504D" w:themeColor="accent2"/>
      <w:sz w:val="144"/>
      <w:szCs w:val="144"/>
      <w14:glow w14:rad="63500">
        <w14:schemeClr w14:val="accent2">
          <w14:alpha w14:val="60000"/>
          <w14:satMod w14:val="175000"/>
        </w14:schemeClr>
      </w14:glow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1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Don't%20forget%20to%20vote%20sign,%20decal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3A6BBE3-397C-4BA6-8CC7-656813382D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Don't forget to vote sign, decal</Template>
  <TotalTime>10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/Your VOTE counts!</vt:lpstr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J. Irwin</dc:creator>
  <cp:keywords/>
  <cp:lastModifiedBy>Jamie J. Irwin</cp:lastModifiedBy>
  <cp:revision>1</cp:revision>
  <cp:lastPrinted>2016-09-28T20:22:00Z</cp:lastPrinted>
  <dcterms:created xsi:type="dcterms:W3CDTF">2016-09-28T20:12:00Z</dcterms:created>
  <dcterms:modified xsi:type="dcterms:W3CDTF">2016-09-28T20:22:00Z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TC034630609991</vt:lpwstr>
  </property>
</Properties>
</file>