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e for overall flyer layout"/>
      </w:tblPr>
      <w:tblGrid>
        <w:gridCol w:w="7290"/>
        <w:gridCol w:w="144"/>
        <w:gridCol w:w="3456"/>
      </w:tblGrid>
      <w:tr w:rsidR="009E2780" w:rsidTr="00651732">
        <w:trPr>
          <w:trHeight w:hRule="exact" w:val="14400"/>
          <w:jc w:val="center"/>
        </w:trPr>
        <w:tc>
          <w:tcPr>
            <w:tcW w:w="729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for flyer body content"/>
            </w:tblPr>
            <w:tblGrid>
              <w:gridCol w:w="7290"/>
            </w:tblGrid>
            <w:tr w:rsidR="009E2780" w:rsidTr="00651732">
              <w:trPr>
                <w:trHeight w:hRule="exact" w:val="5490"/>
              </w:trPr>
              <w:tc>
                <w:tcPr>
                  <w:tcW w:w="7200" w:type="dxa"/>
                </w:tcPr>
                <w:p w:rsidR="00C34517" w:rsidRPr="00651732" w:rsidRDefault="001C59EA" w:rsidP="00C34517">
                  <w:pPr>
                    <w:pStyle w:val="Caption"/>
                    <w:keepNext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Come Join the Choctaw Nation Success Team</w:t>
                  </w:r>
                </w:p>
                <w:p w:rsidR="009E2780" w:rsidRDefault="00C34517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377690" cy="2918460"/>
                        <wp:effectExtent l="0" t="0" r="381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college instructor2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77690" cy="2918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1732">
              <w:trPr>
                <w:trHeight w:hRule="exact" w:val="7200"/>
              </w:trPr>
              <w:tc>
                <w:tcPr>
                  <w:tcW w:w="7200" w:type="dxa"/>
                </w:tcPr>
                <w:p w:rsidR="00651732" w:rsidRPr="00CE033D" w:rsidRDefault="00651732" w:rsidP="00C34517">
                  <w:pPr>
                    <w:pStyle w:val="Caption"/>
                    <w:keepNext/>
                    <w:rPr>
                      <w:sz w:val="24"/>
                      <w:szCs w:val="24"/>
                    </w:rPr>
                  </w:pPr>
                </w:p>
                <w:p w:rsidR="00651732" w:rsidRPr="00651732" w:rsidRDefault="00651732" w:rsidP="00651732">
                  <w:pPr>
                    <w:rPr>
                      <w:b/>
                      <w:color w:val="ED4136" w:themeColor="accent1"/>
                      <w:sz w:val="96"/>
                      <w:szCs w:val="96"/>
                    </w:rPr>
                  </w:pPr>
                  <w:r w:rsidRPr="00651732">
                    <w:rPr>
                      <w:b/>
                      <w:color w:val="ED4136" w:themeColor="accent1"/>
                      <w:sz w:val="96"/>
                      <w:szCs w:val="96"/>
                    </w:rPr>
                    <w:t xml:space="preserve">SUCCESS WORKSHOP </w:t>
                  </w:r>
                </w:p>
                <w:p w:rsidR="00651732" w:rsidRDefault="00651732" w:rsidP="00651732">
                  <w:pPr>
                    <w:jc w:val="center"/>
                    <w:rPr>
                      <w:color w:val="ED4136" w:themeColor="accent1"/>
                      <w:sz w:val="48"/>
                      <w:szCs w:val="48"/>
                    </w:rPr>
                  </w:pPr>
                  <w:r w:rsidRPr="00651732">
                    <w:rPr>
                      <w:color w:val="ED4136" w:themeColor="accent1"/>
                      <w:sz w:val="48"/>
                      <w:szCs w:val="48"/>
                    </w:rPr>
                    <w:t xml:space="preserve">Monday, </w:t>
                  </w:r>
                  <w:r w:rsidR="001C59EA">
                    <w:rPr>
                      <w:color w:val="ED4136" w:themeColor="accent1"/>
                      <w:sz w:val="48"/>
                      <w:szCs w:val="48"/>
                    </w:rPr>
                    <w:t>January 23</w:t>
                  </w:r>
                  <w:r w:rsidRPr="00651732">
                    <w:rPr>
                      <w:color w:val="ED4136" w:themeColor="accent1"/>
                      <w:sz w:val="48"/>
                      <w:szCs w:val="48"/>
                    </w:rPr>
                    <w:t xml:space="preserve"> @ 6:00 p.m.</w:t>
                  </w:r>
                  <w:r>
                    <w:rPr>
                      <w:color w:val="ED4136" w:themeColor="accent1"/>
                      <w:sz w:val="48"/>
                      <w:szCs w:val="48"/>
                    </w:rPr>
                    <w:t xml:space="preserve">            OR</w:t>
                  </w:r>
                </w:p>
                <w:p w:rsidR="00651732" w:rsidRDefault="00651732" w:rsidP="00651732">
                  <w:pPr>
                    <w:jc w:val="center"/>
                    <w:rPr>
                      <w:color w:val="ED4136" w:themeColor="accent1"/>
                      <w:sz w:val="48"/>
                      <w:szCs w:val="48"/>
                    </w:rPr>
                  </w:pPr>
                  <w:r>
                    <w:rPr>
                      <w:color w:val="ED4136" w:themeColor="accent1"/>
                      <w:sz w:val="48"/>
                      <w:szCs w:val="48"/>
                    </w:rPr>
                    <w:t xml:space="preserve">Tuesday, </w:t>
                  </w:r>
                  <w:r w:rsidR="001C59EA">
                    <w:rPr>
                      <w:color w:val="ED4136" w:themeColor="accent1"/>
                      <w:sz w:val="48"/>
                      <w:szCs w:val="48"/>
                    </w:rPr>
                    <w:t>January 24</w:t>
                  </w:r>
                  <w:r>
                    <w:rPr>
                      <w:color w:val="ED4136" w:themeColor="accent1"/>
                      <w:sz w:val="48"/>
                      <w:szCs w:val="48"/>
                    </w:rPr>
                    <w:t xml:space="preserve"> @ Noon</w:t>
                  </w:r>
                </w:p>
                <w:p w:rsidR="00651732" w:rsidRDefault="00651732" w:rsidP="00651732">
                  <w:pPr>
                    <w:jc w:val="center"/>
                    <w:rPr>
                      <w:color w:val="ED4136" w:themeColor="accent1"/>
                      <w:sz w:val="48"/>
                      <w:szCs w:val="48"/>
                    </w:rPr>
                  </w:pPr>
                  <w:r>
                    <w:rPr>
                      <w:color w:val="ED4136" w:themeColor="accent1"/>
                      <w:sz w:val="48"/>
                      <w:szCs w:val="48"/>
                    </w:rPr>
                    <w:t xml:space="preserve">in THE HUB </w:t>
                  </w:r>
                  <w:r w:rsidRPr="00651732">
                    <w:rPr>
                      <w:color w:val="ED4136" w:themeColor="accent1"/>
                      <w:sz w:val="36"/>
                      <w:szCs w:val="36"/>
                    </w:rPr>
                    <w:t>(Johnston 131)</w:t>
                  </w:r>
                </w:p>
                <w:p w:rsidR="00651732" w:rsidRPr="00CE033D" w:rsidRDefault="00651732" w:rsidP="00651732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651732">
              <w:trPr>
                <w:trHeight w:hRule="exact" w:val="7200"/>
              </w:trPr>
              <w:tc>
                <w:tcPr>
                  <w:tcW w:w="7200" w:type="dxa"/>
                </w:tcPr>
                <w:p w:rsidR="00651732" w:rsidRPr="00651732" w:rsidRDefault="00CE033D" w:rsidP="00C34517">
                  <w:pPr>
                    <w:pStyle w:val="Caption"/>
                    <w:keepNext/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2B047AB1" wp14:editId="65E39AAF">
                        <wp:extent cx="1821180" cy="552045"/>
                        <wp:effectExtent l="0" t="0" r="7620" b="635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EasternMountain (1)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7758" cy="566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40"/>
                      <w:szCs w:val="40"/>
                      <w:lang w:eastAsia="en-US"/>
                    </w:rPr>
                    <w:drawing>
                      <wp:inline distT="0" distB="0" distL="0" distR="0" wp14:anchorId="07BDE799" wp14:editId="1B6A829F">
                        <wp:extent cx="1652934" cy="1099952"/>
                        <wp:effectExtent l="0" t="0" r="4445" b="508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CHOCTAW SEAL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7467" cy="1129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c>
            </w:tr>
            <w:tr w:rsidR="009E2780">
              <w:trPr>
                <w:trHeight w:hRule="exact" w:val="5760"/>
              </w:trPr>
              <w:tc>
                <w:tcPr>
                  <w:tcW w:w="7200" w:type="dxa"/>
                </w:tcPr>
                <w:p w:rsidR="009E2780" w:rsidRDefault="00C34517">
                  <w:pPr>
                    <w:pStyle w:val="Subtitle"/>
                  </w:pPr>
                  <w:r>
                    <w:t>success workshop</w:t>
                  </w:r>
                </w:p>
                <w:p w:rsidR="009E2780" w:rsidRPr="00C34517" w:rsidRDefault="00C34517">
                  <w:pPr>
                    <w:pStyle w:val="Title"/>
                    <w:rPr>
                      <w:sz w:val="56"/>
                      <w:szCs w:val="56"/>
                    </w:rPr>
                  </w:pPr>
                  <w:r w:rsidRPr="00C34517">
                    <w:rPr>
                      <w:sz w:val="56"/>
                      <w:szCs w:val="56"/>
                    </w:rPr>
                    <w:t>September 26 at 6:00 pm or September 27</w:t>
                  </w:r>
                  <w:r>
                    <w:t xml:space="preserve"> </w:t>
                  </w:r>
                  <w:r w:rsidRPr="00C34517">
                    <w:rPr>
                      <w:sz w:val="56"/>
                      <w:szCs w:val="56"/>
                    </w:rPr>
                    <w:t>at noon</w:t>
                  </w:r>
                  <w:r>
                    <w:rPr>
                      <w:sz w:val="56"/>
                      <w:szCs w:val="56"/>
                    </w:rPr>
                    <w:t xml:space="preserve"> in the hub </w:t>
                  </w:r>
                  <w:r w:rsidRPr="00C34517">
                    <w:rPr>
                      <w:sz w:val="32"/>
                      <w:szCs w:val="32"/>
                    </w:rPr>
                    <w:t>(johnston 131)</w:t>
                  </w:r>
                </w:p>
                <w:p w:rsidR="009E2780" w:rsidRPr="00C34517" w:rsidRDefault="00C34517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C34517">
                    <w:rPr>
                      <w:sz w:val="28"/>
                      <w:szCs w:val="28"/>
                    </w:rPr>
                    <w:t>One of the most important types of relationships you can develop in college is with your course instructors.  Let’s review skills to ensure that you obtain a relationship of mutual respect.</w:t>
                  </w:r>
                </w:p>
                <w:p w:rsidR="009E2780" w:rsidRDefault="009E2780" w:rsidP="00C34517"/>
              </w:tc>
            </w:tr>
            <w:tr w:rsidR="009E2780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9E2780" w:rsidRDefault="00E310ED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5E986C3B" wp14:editId="187D034E">
                        <wp:extent cx="640080" cy="669706"/>
                        <wp:effectExtent l="0" t="0" r="762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2994" cy="672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34517">
                    <w:rPr>
                      <w:noProof/>
                      <w:lang w:eastAsia="en-US"/>
                    </w:rPr>
                    <w:drawing>
                      <wp:inline distT="0" distB="0" distL="0" distR="0" wp14:anchorId="0EF48215" wp14:editId="552F22B0">
                        <wp:extent cx="975360" cy="649039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CHOCTAW SEAL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0760" cy="66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34517">
                    <w:rPr>
                      <w:noProof/>
                      <w:lang w:eastAsia="en-US"/>
                    </w:rPr>
                    <w:drawing>
                      <wp:inline distT="0" distB="0" distL="0" distR="0" wp14:anchorId="0C52A996" wp14:editId="5A408554">
                        <wp:extent cx="1857534" cy="563245"/>
                        <wp:effectExtent l="0" t="0" r="9525" b="825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EasternMountain (1)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6896" cy="5842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E2780" w:rsidRDefault="009E2780"/>
        </w:tc>
        <w:tc>
          <w:tcPr>
            <w:tcW w:w="144" w:type="dxa"/>
          </w:tcPr>
          <w:p w:rsidR="009E2780" w:rsidRDefault="009E2780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3456"/>
            </w:tblGrid>
            <w:tr w:rsidR="009E2780">
              <w:trPr>
                <w:trHeight w:hRule="exact" w:val="10800"/>
              </w:trPr>
              <w:tc>
                <w:tcPr>
                  <w:tcW w:w="3446" w:type="dxa"/>
                  <w:shd w:val="clear" w:color="auto" w:fill="815205" w:themeFill="accent2" w:themeFillShade="80"/>
                  <w:tcMar>
                    <w:top w:w="1440" w:type="dxa"/>
                  </w:tcMar>
                </w:tcPr>
                <w:p w:rsidR="009E2780" w:rsidRDefault="001C59EA">
                  <w:pPr>
                    <w:pStyle w:val="Heading2"/>
                  </w:pPr>
                  <w:r>
                    <w:t xml:space="preserve">Are you a member of the Choctaw Nation of Oklahoma and enrolled as a </w:t>
                  </w:r>
                  <w:proofErr w:type="gramStart"/>
                  <w:r>
                    <w:t>Freshman</w:t>
                  </w:r>
                  <w:proofErr w:type="gramEnd"/>
                  <w:r>
                    <w:t xml:space="preserve"> or Sophomore at Eastern?</w:t>
                  </w:r>
                </w:p>
                <w:p w:rsidR="002B331A" w:rsidRDefault="00CE033D">
                  <w:pPr>
                    <w:pStyle w:val="Heading2"/>
                  </w:pPr>
                  <w:r>
                    <w:rPr>
                      <w:noProof/>
                      <w:sz w:val="40"/>
                      <w:szCs w:val="40"/>
                      <w:lang w:eastAsia="en-US"/>
                    </w:rPr>
                    <w:drawing>
                      <wp:inline distT="0" distB="0" distL="0" distR="0" wp14:anchorId="7847DD4D" wp14:editId="7801C17D">
                        <wp:extent cx="1424940" cy="1490997"/>
                        <wp:effectExtent l="0" t="0" r="381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choctawcollegecareerresourceslogoOL_1-01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4174" cy="15320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2780" w:rsidRDefault="00CE033D">
                  <w:pPr>
                    <w:pStyle w:val="Heading2"/>
                  </w:pPr>
                  <w:r>
                    <w:t>F</w:t>
                  </w:r>
                  <w:r w:rsidR="001C59EA">
                    <w:t>ree Food, Fellowship, and Gas Money!!!!</w:t>
                  </w:r>
                </w:p>
                <w:p w:rsidR="009E2780" w:rsidRDefault="009E2780" w:rsidP="002B331A">
                  <w:pPr>
                    <w:pStyle w:val="Heading2"/>
                  </w:pPr>
                </w:p>
              </w:tc>
            </w:tr>
            <w:tr w:rsidR="009E2780">
              <w:trPr>
                <w:trHeight w:hRule="exact" w:val="144"/>
              </w:trPr>
              <w:tc>
                <w:tcPr>
                  <w:tcW w:w="3446" w:type="dxa"/>
                </w:tcPr>
                <w:p w:rsidR="009E2780" w:rsidRDefault="009E2780"/>
              </w:tc>
            </w:tr>
            <w:tr w:rsidR="009E2780">
              <w:trPr>
                <w:trHeight w:hRule="exact" w:val="3456"/>
              </w:trPr>
              <w:tc>
                <w:tcPr>
                  <w:tcW w:w="3446" w:type="dxa"/>
                  <w:shd w:val="clear" w:color="auto" w:fill="C71C12" w:themeFill="accent1" w:themeFillShade="BF"/>
                  <w:tcMar>
                    <w:top w:w="216" w:type="dxa"/>
                  </w:tcMar>
                </w:tcPr>
                <w:p w:rsidR="009E2780" w:rsidRDefault="00C34517">
                  <w:pPr>
                    <w:pStyle w:val="Heading3"/>
                  </w:pPr>
                  <w:r>
                    <w:t>Choctaws</w:t>
                  </w:r>
                  <w:r w:rsidR="001C59EA">
                    <w:t xml:space="preserve"> </w:t>
                  </w:r>
                  <w:r>
                    <w:t>of</w:t>
                  </w:r>
                  <w:r w:rsidR="001C59EA">
                    <w:t xml:space="preserve"> </w:t>
                  </w:r>
                  <w:r>
                    <w:t>eosc</w:t>
                  </w:r>
                </w:p>
                <w:p w:rsidR="009E2780" w:rsidRDefault="00C34517">
                  <w:pPr>
                    <w:pStyle w:val="ContactInfo"/>
                  </w:pPr>
                  <w:r>
                    <w:t>1301 W Main</w:t>
                  </w:r>
                </w:p>
                <w:p w:rsidR="00C34517" w:rsidRDefault="00C34517">
                  <w:pPr>
                    <w:pStyle w:val="ContactInfo"/>
                  </w:pPr>
                  <w:r>
                    <w:t>Wilburton, Ok 74578</w:t>
                  </w:r>
                </w:p>
                <w:p w:rsidR="00CD5A06" w:rsidRDefault="00CE033D" w:rsidP="00CD5A06">
                  <w:pPr>
                    <w:pStyle w:val="ContactInfo"/>
                    <w:rPr>
                      <w:sz w:val="22"/>
                      <w:szCs w:val="22"/>
                    </w:rPr>
                  </w:pPr>
                  <w:hyperlink r:id="rId10" w:history="1">
                    <w:r w:rsidR="00CD5A06" w:rsidRPr="00732EA4">
                      <w:rPr>
                        <w:rStyle w:val="Hyperlink"/>
                        <w:sz w:val="22"/>
                        <w:szCs w:val="22"/>
                      </w:rPr>
                      <w:t>choctawsofeosc@gmail.com</w:t>
                    </w:r>
                  </w:hyperlink>
                </w:p>
                <w:p w:rsidR="00CD5A06" w:rsidRDefault="00CD5A06" w:rsidP="00CD5A06">
                  <w:pPr>
                    <w:pStyle w:val="ContactInfo"/>
                    <w:rPr>
                      <w:sz w:val="22"/>
                      <w:szCs w:val="22"/>
                    </w:rPr>
                  </w:pPr>
                </w:p>
                <w:p w:rsidR="002B331A" w:rsidRPr="002B331A" w:rsidRDefault="00C34517" w:rsidP="00CD5A06">
                  <w:pPr>
                    <w:pStyle w:val="ContactInfo"/>
                    <w:rPr>
                      <w:sz w:val="18"/>
                      <w:szCs w:val="18"/>
                    </w:rPr>
                  </w:pPr>
                  <w:r w:rsidRPr="002B331A">
                    <w:rPr>
                      <w:sz w:val="18"/>
                      <w:szCs w:val="18"/>
                    </w:rPr>
                    <w:t xml:space="preserve">Monday, </w:t>
                  </w:r>
                  <w:r w:rsidR="001C59EA">
                    <w:rPr>
                      <w:sz w:val="18"/>
                      <w:szCs w:val="18"/>
                    </w:rPr>
                    <w:t>January 23</w:t>
                  </w:r>
                  <w:r w:rsidRPr="002B331A">
                    <w:rPr>
                      <w:sz w:val="18"/>
                      <w:szCs w:val="18"/>
                    </w:rPr>
                    <w:t xml:space="preserve"> @ 6:00 p.m. </w:t>
                  </w:r>
                </w:p>
                <w:p w:rsidR="009E2780" w:rsidRPr="002B331A" w:rsidRDefault="00C34517" w:rsidP="001C59EA">
                  <w:pPr>
                    <w:pStyle w:val="ContactInfo"/>
                    <w:rPr>
                      <w:sz w:val="18"/>
                      <w:szCs w:val="18"/>
                    </w:rPr>
                  </w:pPr>
                  <w:r w:rsidRPr="002B331A">
                    <w:rPr>
                      <w:sz w:val="18"/>
                      <w:szCs w:val="18"/>
                    </w:rPr>
                    <w:t xml:space="preserve">or Tuesday, </w:t>
                  </w:r>
                  <w:r w:rsidR="001C59EA">
                    <w:rPr>
                      <w:sz w:val="18"/>
                      <w:szCs w:val="18"/>
                    </w:rPr>
                    <w:t>January 24</w:t>
                  </w:r>
                  <w:r w:rsidRPr="002B331A">
                    <w:rPr>
                      <w:sz w:val="18"/>
                      <w:szCs w:val="18"/>
                    </w:rPr>
                    <w:t xml:space="preserve"> at noon</w:t>
                  </w:r>
                </w:p>
              </w:tc>
            </w:tr>
          </w:tbl>
          <w:p w:rsidR="009E2780" w:rsidRDefault="009E2780"/>
        </w:tc>
      </w:tr>
    </w:tbl>
    <w:p w:rsidR="009E2780" w:rsidRDefault="009E2780" w:rsidP="00CE033D">
      <w:pPr>
        <w:pStyle w:val="NoSpacing"/>
      </w:pPr>
    </w:p>
    <w:sectPr w:rsidR="009E2780" w:rsidSect="00CE03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517"/>
    <w:rsid w:val="001C59EA"/>
    <w:rsid w:val="002B331A"/>
    <w:rsid w:val="00651732"/>
    <w:rsid w:val="009E2780"/>
    <w:rsid w:val="00C34517"/>
    <w:rsid w:val="00CD5A06"/>
    <w:rsid w:val="00CE033D"/>
    <w:rsid w:val="00E3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694473-8218-4123-97B3-50E51924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link w:val="Heading2Char"/>
    <w:uiPriority w:val="3"/>
    <w:unhideWhenUsed/>
    <w:qFormat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71C12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40"/>
    </w:pPr>
    <w:rPr>
      <w:color w:val="C71C12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paragraph" w:styleId="Title">
    <w:name w:val="Title"/>
    <w:basedOn w:val="Normal"/>
    <w:link w:val="TitleChar"/>
    <w:uiPriority w:val="1"/>
    <w:qFormat/>
    <w:pPr>
      <w:spacing w:after="0" w:line="192" w:lineRule="auto"/>
    </w:pPr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C71C12" w:themeColor="accent1" w:themeShade="BF"/>
    </w:r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C71C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C71C12" w:themeColor="accent1" w:themeShade="BF"/>
        <w:bottom w:val="single" w:sz="4" w:space="10" w:color="C71C12" w:themeColor="accent1" w:themeShade="BF"/>
      </w:pBdr>
      <w:spacing w:before="360" w:after="360"/>
      <w:ind w:left="864" w:right="864"/>
      <w:jc w:val="center"/>
    </w:pPr>
    <w:rPr>
      <w:i/>
      <w:iCs/>
      <w:color w:val="C71C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C71C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C71C12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C34517"/>
    <w:pPr>
      <w:spacing w:after="200" w:line="240" w:lineRule="auto"/>
    </w:pPr>
    <w:rPr>
      <w:i/>
      <w:iCs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5A06"/>
    <w:rPr>
      <w:color w:val="3D537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mailto:choctawsofeosc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rwin\AppData\Roaming\Microsoft\Templates\Seasonal%20event%20flyer%20(autumn)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FEF9B81-C341-4D9A-80F0-7D98730AF8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(autumn)</Template>
  <TotalTime>7</TotalTime>
  <Pages>2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J. Irwin</dc:creator>
  <cp:keywords/>
  <dc:description/>
  <cp:lastModifiedBy>Jamie J. Irwin</cp:lastModifiedBy>
  <cp:revision>3</cp:revision>
  <cp:lastPrinted>2017-01-20T15:17:00Z</cp:lastPrinted>
  <dcterms:created xsi:type="dcterms:W3CDTF">2017-01-20T15:13:00Z</dcterms:created>
  <dcterms:modified xsi:type="dcterms:W3CDTF">2017-01-20T15:20:00Z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</Properties>
</file>